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F2" w:rsidRDefault="00CD5FF2" w:rsidP="006222AA">
      <w:pPr>
        <w:spacing w:after="0"/>
        <w:ind w:left="709"/>
        <w:rPr>
          <w:bCs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4384" behindDoc="0" locked="0" layoutInCell="1" allowOverlap="1" wp14:anchorId="3BD86361" wp14:editId="776960D1">
            <wp:simplePos x="0" y="0"/>
            <wp:positionH relativeFrom="column">
              <wp:posOffset>5067935</wp:posOffset>
            </wp:positionH>
            <wp:positionV relativeFrom="paragraph">
              <wp:posOffset>-1059180</wp:posOffset>
            </wp:positionV>
            <wp:extent cx="944245" cy="777875"/>
            <wp:effectExtent l="114300" t="171450" r="198755" b="174625"/>
            <wp:wrapNone/>
            <wp:docPr id="13" name="Image 13" descr="http://idata.over-blog.com/2/42/35/08/livre-plu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2/42/35/08/livre-plum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22">
                      <a:off x="0" y="0"/>
                      <a:ext cx="9442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9E" w:rsidRPr="009E729E" w:rsidRDefault="009E729E" w:rsidP="009E729E">
      <w:pPr>
        <w:pStyle w:val="Paragraphedeliste"/>
        <w:numPr>
          <w:ilvl w:val="0"/>
          <w:numId w:val="18"/>
        </w:numPr>
        <w:spacing w:after="0" w:line="360" w:lineRule="auto"/>
        <w:rPr>
          <w:noProof/>
          <w:lang w:eastAsia="fr-FR"/>
        </w:rPr>
      </w:pPr>
      <w:r w:rsidRPr="009E729E">
        <w:rPr>
          <w:b/>
        </w:rPr>
        <w:t xml:space="preserve">Pour écrire un article de presse </w:t>
      </w:r>
      <w:r w:rsidR="00A5557A" w:rsidRPr="009E729E">
        <w:rPr>
          <w:b/>
        </w:rPr>
        <w:t>tu dois</w:t>
      </w:r>
      <w:r w:rsidR="00A5557A" w:rsidRPr="009E729E">
        <w:t xml:space="preserve"> te </w:t>
      </w:r>
      <w:r w:rsidR="00332C01" w:rsidRPr="009E729E">
        <w:rPr>
          <w:noProof/>
          <w:lang w:eastAsia="fr-FR"/>
        </w:rPr>
        <w:t xml:space="preserve">poser </w:t>
      </w:r>
      <w:r w:rsidRPr="009E729E">
        <w:rPr>
          <w:noProof/>
          <w:lang w:eastAsia="fr-FR"/>
        </w:rPr>
        <w:t>cinq</w:t>
      </w:r>
      <w:r w:rsidR="00332C01" w:rsidRPr="009E729E">
        <w:rPr>
          <w:noProof/>
          <w:lang w:eastAsia="fr-FR"/>
        </w:rPr>
        <w:t xml:space="preserve"> questions essentielle : </w:t>
      </w:r>
      <w:r w:rsidRPr="009E729E">
        <w:rPr>
          <w:noProof/>
          <w:lang w:eastAsia="fr-FR"/>
        </w:rPr>
        <w:t>Qui ? Quoi ? Où ? Quand ? Pourquoi ?</w:t>
      </w:r>
    </w:p>
    <w:p w:rsidR="009E729E" w:rsidRPr="009E729E" w:rsidRDefault="009E729E" w:rsidP="009E729E">
      <w:pPr>
        <w:pStyle w:val="Paragraphedeliste"/>
        <w:numPr>
          <w:ilvl w:val="0"/>
          <w:numId w:val="18"/>
        </w:numPr>
        <w:spacing w:after="0" w:line="360" w:lineRule="auto"/>
        <w:rPr>
          <w:b/>
        </w:rPr>
      </w:pPr>
      <w:r w:rsidRPr="009E729E">
        <w:rPr>
          <w:b/>
        </w:rPr>
        <w:t xml:space="preserve">L’article de presse </w:t>
      </w:r>
      <w:r>
        <w:rPr>
          <w:b/>
        </w:rPr>
        <w:t>est formé d’ :</w:t>
      </w:r>
    </w:p>
    <w:p w:rsidR="009E729E" w:rsidRDefault="009E729E" w:rsidP="009E729E">
      <w:pPr>
        <w:spacing w:after="0" w:line="360" w:lineRule="auto"/>
        <w:ind w:left="709"/>
      </w:pPr>
      <w:r>
        <w:t xml:space="preserve">    </w:t>
      </w:r>
      <w:r w:rsidRPr="009E729E">
        <w:rPr>
          <w:b/>
        </w:rPr>
        <w:t xml:space="preserve">Un </w:t>
      </w:r>
      <w:r>
        <w:rPr>
          <w:b/>
        </w:rPr>
        <w:t>titre de rubrique</w:t>
      </w:r>
      <w:r>
        <w:t> : placé au-dessus de l’article qui classe l’article parmi plusieurs grands domaines (économie, sciences, politique…)</w:t>
      </w:r>
    </w:p>
    <w:p w:rsidR="009E729E" w:rsidRDefault="009E729E" w:rsidP="009E729E">
      <w:pPr>
        <w:spacing w:after="0" w:line="360" w:lineRule="auto"/>
        <w:ind w:left="709"/>
      </w:pPr>
      <w:r>
        <w:t xml:space="preserve">    </w:t>
      </w:r>
      <w:r w:rsidRPr="009E729E">
        <w:rPr>
          <w:b/>
        </w:rPr>
        <w:t>Un titre</w:t>
      </w:r>
      <w:r>
        <w:t> : c’est souvent une phrase sans verbe   Ex : disparition des bébés phoques</w:t>
      </w:r>
    </w:p>
    <w:p w:rsidR="009E729E" w:rsidRDefault="009E729E" w:rsidP="009E729E">
      <w:pPr>
        <w:spacing w:after="0" w:line="360" w:lineRule="auto"/>
        <w:ind w:left="709"/>
      </w:pPr>
      <w:r>
        <w:t xml:space="preserve">    </w:t>
      </w:r>
      <w:r w:rsidRPr="009E729E">
        <w:rPr>
          <w:b/>
        </w:rPr>
        <w:t>Un chapeau</w:t>
      </w:r>
      <w:r>
        <w:t> : p</w:t>
      </w:r>
      <w:r>
        <w:t xml:space="preserve">lacé sous le titre, il résume </w:t>
      </w:r>
      <w:r>
        <w:t>le sujet</w:t>
      </w:r>
    </w:p>
    <w:p w:rsidR="009E729E" w:rsidRDefault="009E729E" w:rsidP="009E729E">
      <w:pPr>
        <w:spacing w:after="0" w:line="360" w:lineRule="auto"/>
        <w:ind w:left="709"/>
      </w:pPr>
      <w:r w:rsidRPr="009E729E">
        <w:rPr>
          <w:b/>
        </w:rPr>
        <w:t xml:space="preserve">    </w:t>
      </w:r>
      <w:r>
        <w:rPr>
          <w:b/>
        </w:rPr>
        <w:t>Un corps d’</w:t>
      </w:r>
      <w:r w:rsidRPr="009E729E">
        <w:rPr>
          <w:b/>
        </w:rPr>
        <w:t>article</w:t>
      </w:r>
      <w:r>
        <w:t> : c</w:t>
      </w:r>
      <w:r>
        <w:t xml:space="preserve">’est-à-dire l’article en lui-même </w:t>
      </w:r>
      <w:r>
        <w:t xml:space="preserve">qui peut comporter des sous-titres, des  </w:t>
      </w:r>
    </w:p>
    <w:p w:rsidR="00652D02" w:rsidRDefault="009E729E" w:rsidP="00652D02">
      <w:pPr>
        <w:spacing w:after="0" w:line="360" w:lineRule="auto"/>
        <w:ind w:left="709"/>
      </w:pPr>
      <w:r>
        <w:rPr>
          <w:b/>
        </w:rPr>
        <w:t xml:space="preserve">     </w:t>
      </w:r>
      <w:r>
        <w:t>photos, des schémas.</w:t>
      </w:r>
      <w:r w:rsidR="00652D02">
        <w:t xml:space="preserve"> </w:t>
      </w:r>
      <w:r w:rsidR="00652D02">
        <w:t>Le</w:t>
      </w:r>
      <w:r w:rsidR="00652D02">
        <w:t xml:space="preserve"> </w:t>
      </w:r>
      <w:r w:rsidR="00652D02">
        <w:t>texte</w:t>
      </w:r>
      <w:r w:rsidR="00652D02">
        <w:t xml:space="preserve"> est </w:t>
      </w:r>
      <w:r w:rsidR="00652D02">
        <w:t>constitué de mots simples, de phrases courtes, il va à</w:t>
      </w:r>
    </w:p>
    <w:p w:rsidR="009E729E" w:rsidRDefault="00652D02" w:rsidP="00652D02">
      <w:pPr>
        <w:spacing w:after="0" w:line="360" w:lineRule="auto"/>
        <w:ind w:left="709"/>
      </w:pPr>
      <w:r>
        <w:t>l’essentiel.</w:t>
      </w:r>
      <w:r>
        <w:t xml:space="preserve"> </w:t>
      </w:r>
      <w:r>
        <w:t>La première partie</w:t>
      </w:r>
      <w:r>
        <w:t xml:space="preserve"> </w:t>
      </w:r>
      <w:r>
        <w:t>répond aux questions qui ? Quoi ? Où ?</w:t>
      </w:r>
      <w:r>
        <w:t xml:space="preserve"> </w:t>
      </w:r>
      <w:r>
        <w:t>Quand ?</w:t>
      </w:r>
      <w:r>
        <w:t xml:space="preserve"> </w:t>
      </w:r>
      <w:r>
        <w:t>La deuxième partie</w:t>
      </w:r>
      <w:r>
        <w:t xml:space="preserve"> </w:t>
      </w:r>
      <w:r>
        <w:t>aux questions comment ? Pourquoi ?</w:t>
      </w:r>
      <w:r>
        <w:t xml:space="preserve"> </w:t>
      </w:r>
      <w:r>
        <w:t>La</w:t>
      </w:r>
      <w:r>
        <w:t xml:space="preserve"> </w:t>
      </w:r>
      <w:r>
        <w:t>dernière partie</w:t>
      </w:r>
      <w:r>
        <w:t xml:space="preserve"> </w:t>
      </w:r>
      <w:r>
        <w:t>explique le dénouement de la situation ou pose les</w:t>
      </w:r>
      <w:r>
        <w:t xml:space="preserve"> </w:t>
      </w:r>
      <w:r>
        <w:t>questions encore non résolues.</w:t>
      </w:r>
    </w:p>
    <w:p w:rsidR="009E729E" w:rsidRDefault="009E729E" w:rsidP="00AE42F7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328D130F" wp14:editId="6920E1CA">
            <wp:simplePos x="0" y="0"/>
            <wp:positionH relativeFrom="column">
              <wp:posOffset>42545</wp:posOffset>
            </wp:positionH>
            <wp:positionV relativeFrom="paragraph">
              <wp:posOffset>813</wp:posOffset>
            </wp:positionV>
            <wp:extent cx="5974080" cy="3439160"/>
            <wp:effectExtent l="19050" t="19050" r="26670" b="2794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7"/>
                    <a:stretch/>
                  </pic:blipFill>
                  <pic:spPr bwMode="auto">
                    <a:xfrm>
                      <a:off x="0" y="0"/>
                      <a:ext cx="5974080" cy="3439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9E" w:rsidRDefault="009E729E" w:rsidP="00AE42F7">
      <w:pPr>
        <w:jc w:val="center"/>
      </w:pPr>
    </w:p>
    <w:p w:rsidR="009E729E" w:rsidRDefault="009E729E" w:rsidP="00AE42F7">
      <w:pPr>
        <w:jc w:val="center"/>
      </w:pPr>
    </w:p>
    <w:p w:rsidR="009E729E" w:rsidRDefault="009E729E" w:rsidP="00AE42F7">
      <w:pPr>
        <w:jc w:val="center"/>
      </w:pPr>
    </w:p>
    <w:p w:rsidR="009E729E" w:rsidRDefault="009E729E" w:rsidP="00AE42F7">
      <w:pPr>
        <w:jc w:val="center"/>
      </w:pPr>
    </w:p>
    <w:p w:rsidR="00CD5FF2" w:rsidRDefault="00CD5FF2" w:rsidP="009E729E">
      <w:pPr>
        <w:jc w:val="center"/>
      </w:pPr>
    </w:p>
    <w:p w:rsidR="00CD5FF2" w:rsidRDefault="00CD5FF2"/>
    <w:p w:rsidR="00AE42F7" w:rsidRDefault="00AE42F7"/>
    <w:p w:rsidR="00AE42F7" w:rsidRDefault="00AE42F7"/>
    <w:p w:rsidR="00AE42F7" w:rsidRDefault="00AE42F7"/>
    <w:p w:rsidR="00AE42F7" w:rsidRDefault="00652D02"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6AE9434D" wp14:editId="11C7CA8D">
            <wp:simplePos x="0" y="0"/>
            <wp:positionH relativeFrom="column">
              <wp:posOffset>1358900</wp:posOffset>
            </wp:positionH>
            <wp:positionV relativeFrom="paragraph">
              <wp:posOffset>247015</wp:posOffset>
            </wp:positionV>
            <wp:extent cx="3848100" cy="18923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F7" w:rsidRDefault="00AE42F7"/>
    <w:p w:rsidR="00AE42F7" w:rsidRDefault="00AE42F7"/>
    <w:p w:rsidR="00AE42F7" w:rsidRDefault="00AE42F7"/>
    <w:p w:rsidR="00AE42F7" w:rsidRDefault="00AE42F7"/>
    <w:p w:rsidR="00AE42F7" w:rsidRDefault="00652D0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0C18F3" wp14:editId="4926094E">
                <wp:simplePos x="0" y="0"/>
                <wp:positionH relativeFrom="column">
                  <wp:posOffset>692785</wp:posOffset>
                </wp:positionH>
                <wp:positionV relativeFrom="paragraph">
                  <wp:posOffset>178435</wp:posOffset>
                </wp:positionV>
                <wp:extent cx="5573395" cy="248285"/>
                <wp:effectExtent l="19050" t="76200" r="27305" b="37465"/>
                <wp:wrapNone/>
                <wp:docPr id="19" name="Connecteur en 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3395" cy="248285"/>
                        </a:xfrm>
                        <a:prstGeom prst="bentConnector3">
                          <a:avLst>
                            <a:gd name="adj1" fmla="val 63775"/>
                          </a:avLst>
                        </a:prstGeom>
                        <a:ln w="12700">
                          <a:prstDash val="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19" o:spid="_x0000_s1026" type="#_x0000_t34" style="position:absolute;margin-left:54.55pt;margin-top:14.05pt;width:438.85pt;height:19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" adj="13775" strokecolor="#4579b8 [3044]" strokeweight="1pt">
                <v:stroke dashstyle="dash" startarrow="block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37088" behindDoc="0" locked="0" layoutInCell="1" allowOverlap="1" wp14:anchorId="033FA68D" wp14:editId="3BE516B6">
            <wp:simplePos x="0" y="0"/>
            <wp:positionH relativeFrom="column">
              <wp:posOffset>5044440</wp:posOffset>
            </wp:positionH>
            <wp:positionV relativeFrom="paragraph">
              <wp:posOffset>-1069975</wp:posOffset>
            </wp:positionV>
            <wp:extent cx="944245" cy="777875"/>
            <wp:effectExtent l="114300" t="171450" r="198755" b="174625"/>
            <wp:wrapNone/>
            <wp:docPr id="294" name="Image 294" descr="http://idata.over-blog.com/2/42/35/08/livre-plu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2/42/35/08/livre-plum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22">
                      <a:off x="0" y="0"/>
                      <a:ext cx="9442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5EA51364" wp14:editId="7DE5DAE9">
            <wp:simplePos x="0" y="0"/>
            <wp:positionH relativeFrom="column">
              <wp:posOffset>-80645</wp:posOffset>
            </wp:positionH>
            <wp:positionV relativeFrom="paragraph">
              <wp:posOffset>70485</wp:posOffset>
            </wp:positionV>
            <wp:extent cx="4152265" cy="5368925"/>
            <wp:effectExtent l="0" t="0" r="635" b="31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"/>
                    <a:stretch/>
                  </pic:blipFill>
                  <pic:spPr bwMode="auto">
                    <a:xfrm>
                      <a:off x="0" y="0"/>
                      <a:ext cx="4152265" cy="536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F2" w:rsidRDefault="00CD5FF2"/>
    <w:p w:rsidR="00CD5FF2" w:rsidRDefault="001B739E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503F6A5B" wp14:editId="2BDFF7DB">
            <wp:simplePos x="0" y="0"/>
            <wp:positionH relativeFrom="column">
              <wp:posOffset>-2080527</wp:posOffset>
            </wp:positionH>
            <wp:positionV relativeFrom="paragraph">
              <wp:posOffset>78486</wp:posOffset>
            </wp:positionV>
            <wp:extent cx="1273610" cy="1623974"/>
            <wp:effectExtent l="0" t="0" r="3175" b="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634" b="96078" l="10000" r="100000">
                                  <a14:foregroundMark x1="37083" y1="11765" x2="37083" y2="11765"/>
                                  <a14:foregroundMark x1="43750" y1="26144" x2="43750" y2="261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66" cy="162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68B">
        <w:t xml:space="preserve"> </w:t>
      </w:r>
    </w:p>
    <w:p w:rsidR="00CD5FF2" w:rsidRDefault="00652D02" w:rsidP="00CD5FF2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345B62" wp14:editId="55A29BBD">
                <wp:simplePos x="0" y="0"/>
                <wp:positionH relativeFrom="column">
                  <wp:posOffset>4072255</wp:posOffset>
                </wp:positionH>
                <wp:positionV relativeFrom="paragraph">
                  <wp:posOffset>66675</wp:posOffset>
                </wp:positionV>
                <wp:extent cx="2259965" cy="263525"/>
                <wp:effectExtent l="19050" t="76200" r="26035" b="22225"/>
                <wp:wrapNone/>
                <wp:docPr id="18" name="Connecteur en 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9965" cy="263525"/>
                        </a:xfrm>
                        <a:prstGeom prst="bentConnector3">
                          <a:avLst>
                            <a:gd name="adj1" fmla="val 21514"/>
                          </a:avLst>
                        </a:prstGeom>
                        <a:ln w="12700">
                          <a:prstDash val="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18" o:spid="_x0000_s1026" type="#_x0000_t34" style="position:absolute;margin-left:320.65pt;margin-top:5.25pt;width:177.95pt;height:2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" adj="4647" strokecolor="#4579b8 [3044]" strokeweight="1pt">
                <v:stroke dashstyle="dash" start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5A3D7308" wp14:editId="0272DDCA">
                <wp:simplePos x="0" y="0"/>
                <wp:positionH relativeFrom="column">
                  <wp:posOffset>-337160</wp:posOffset>
                </wp:positionH>
                <wp:positionV relativeFrom="paragraph">
                  <wp:posOffset>-71298</wp:posOffset>
                </wp:positionV>
                <wp:extent cx="4345229" cy="297688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229" cy="297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26" style="position:absolute;margin-left:-26.55pt;margin-top:-5.6pt;width:342.15pt;height:234.4pt;z-index:25166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" fillcolor="white [3212]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B346BB" wp14:editId="77AD3E30">
                <wp:simplePos x="0" y="0"/>
                <wp:positionH relativeFrom="column">
                  <wp:posOffset>2047596</wp:posOffset>
                </wp:positionH>
                <wp:positionV relativeFrom="paragraph">
                  <wp:posOffset>67158</wp:posOffset>
                </wp:positionV>
                <wp:extent cx="875665" cy="314325"/>
                <wp:effectExtent l="0" t="0" r="0" b="0"/>
                <wp:wrapNone/>
                <wp:docPr id="11" name="Légende encadré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5665" cy="3143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96209"/>
                            <a:gd name="adj6" fmla="val -72564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D02" w:rsidRDefault="00652D02" w:rsidP="00652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11" o:spid="_x0000_s1026" type="#_x0000_t48" style="position:absolute;margin-left:161.25pt;margin-top:5.3pt;width:68.95pt;height:24.75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" adj="-15674,20781" filled="f" stroked="f" strokeweight="2pt">
                <v:textbox>
                  <w:txbxContent>
                    <w:p w:rsidR="00652D02" w:rsidRDefault="00652D02" w:rsidP="00652D02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D5FF2" w:rsidRDefault="00CD5FF2">
      <w:r>
        <w:t xml:space="preserve"> </w:t>
      </w:r>
    </w:p>
    <w:p w:rsidR="00CD5FF2" w:rsidRDefault="00CD5FF2"/>
    <w:p w:rsidR="00AE42F7" w:rsidRDefault="00AE42F7"/>
    <w:p w:rsidR="00AE42F7" w:rsidRDefault="00AE42F7"/>
    <w:p w:rsidR="00AE42F7" w:rsidRDefault="00652D0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48D15E" wp14:editId="7694CADA">
                <wp:simplePos x="0" y="0"/>
                <wp:positionH relativeFrom="column">
                  <wp:posOffset>2456180</wp:posOffset>
                </wp:positionH>
                <wp:positionV relativeFrom="paragraph">
                  <wp:posOffset>34925</wp:posOffset>
                </wp:positionV>
                <wp:extent cx="3686175" cy="189865"/>
                <wp:effectExtent l="19050" t="76200" r="9525" b="19685"/>
                <wp:wrapNone/>
                <wp:docPr id="16" name="Connecteur en 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1898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>
                          <a:prstDash val="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16" o:spid="_x0000_s1026" type="#_x0000_t34" style="position:absolute;margin-left:193.4pt;margin-top:2.75pt;width:290.25pt;height:14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" strokecolor="#4579b8 [3044]" strokeweight="1pt">
                <v:stroke dashstyle="dash" startarrow="block"/>
              </v:shape>
            </w:pict>
          </mc:Fallback>
        </mc:AlternateContent>
      </w:r>
    </w:p>
    <w:p w:rsidR="00AE42F7" w:rsidRDefault="00AE42F7"/>
    <w:p w:rsidR="00AE42F7" w:rsidRDefault="00652D0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453706E1" wp14:editId="6B0FBEFA">
                <wp:simplePos x="0" y="0"/>
                <wp:positionH relativeFrom="column">
                  <wp:posOffset>4073906</wp:posOffset>
                </wp:positionH>
                <wp:positionV relativeFrom="paragraph">
                  <wp:posOffset>123977</wp:posOffset>
                </wp:positionV>
                <wp:extent cx="2186457" cy="2092148"/>
                <wp:effectExtent l="0" t="0" r="4445" b="38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457" cy="2092148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20.8pt;margin-top:9.75pt;width:172.15pt;height:164.75pt;z-index:2516623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" fillcolor="#ccf" stroked="f" strokeweight="2pt"/>
            </w:pict>
          </mc:Fallback>
        </mc:AlternateContent>
      </w:r>
    </w:p>
    <w:p w:rsidR="00AE42F7" w:rsidRDefault="00AE42F7"/>
    <w:p w:rsidR="00AE42F7" w:rsidRDefault="00AE42F7"/>
    <w:p w:rsidR="00AE42F7" w:rsidRDefault="00652D0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9DD565" wp14:editId="6910755B">
                <wp:simplePos x="0" y="0"/>
                <wp:positionH relativeFrom="column">
                  <wp:posOffset>650875</wp:posOffset>
                </wp:positionH>
                <wp:positionV relativeFrom="paragraph">
                  <wp:posOffset>86995</wp:posOffset>
                </wp:positionV>
                <wp:extent cx="5608955" cy="138430"/>
                <wp:effectExtent l="19050" t="76200" r="10795" b="33020"/>
                <wp:wrapNone/>
                <wp:docPr id="20" name="Connecteur en 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8955" cy="138430"/>
                        </a:xfrm>
                        <a:prstGeom prst="bentConnector3">
                          <a:avLst>
                            <a:gd name="adj1" fmla="val 63818"/>
                          </a:avLst>
                        </a:prstGeom>
                        <a:ln w="12700">
                          <a:prstDash val="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20" o:spid="_x0000_s1026" type="#_x0000_t34" style="position:absolute;margin-left:51.25pt;margin-top:6.85pt;width:441.65pt;height:10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" adj="13785" strokecolor="#4579b8 [3044]" strokeweight="1pt">
                <v:stroke dashstyle="dash" startarrow="block"/>
              </v:shape>
            </w:pict>
          </mc:Fallback>
        </mc:AlternateContent>
      </w:r>
    </w:p>
    <w:p w:rsidR="00AE42F7" w:rsidRDefault="00AE42F7"/>
    <w:p w:rsidR="00AE42F7" w:rsidRDefault="000A02E2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5BD8793" wp14:editId="1306E9D9">
            <wp:simplePos x="0" y="0"/>
            <wp:positionH relativeFrom="column">
              <wp:posOffset>3457600</wp:posOffset>
            </wp:positionH>
            <wp:positionV relativeFrom="paragraph">
              <wp:posOffset>1940204</wp:posOffset>
            </wp:positionV>
            <wp:extent cx="2143125" cy="1819275"/>
            <wp:effectExtent l="0" t="0" r="9525" b="952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7A" w:rsidRPr="00CD5FF2">
        <w:rPr>
          <w:noProof/>
          <w:color w:val="365F91" w:themeColor="accent1" w:themeShade="BF"/>
          <w:lang w:eastAsia="fr-FR"/>
        </w:rPr>
        <mc:AlternateContent>
          <mc:Choice Requires="wps">
            <w:drawing>
              <wp:anchor distT="91440" distB="91440" distL="114300" distR="114300" simplePos="0" relativeHeight="251723776" behindDoc="0" locked="1" layoutInCell="0" allowOverlap="1" wp14:anchorId="44D6F571" wp14:editId="0592B9A2">
                <wp:simplePos x="0" y="0"/>
                <wp:positionH relativeFrom="margin">
                  <wp:posOffset>93980</wp:posOffset>
                </wp:positionH>
                <wp:positionV relativeFrom="margin">
                  <wp:posOffset>5626735</wp:posOffset>
                </wp:positionV>
                <wp:extent cx="5859145" cy="2940685"/>
                <wp:effectExtent l="0" t="0" r="27305" b="12065"/>
                <wp:wrapSquare wrapText="bothSides"/>
                <wp:docPr id="30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9145" cy="2940685"/>
                        </a:xfrm>
                        <a:prstGeom prst="foldedCorner">
                          <a:avLst>
                            <a:gd name="adj" fmla="val 790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557A" w:rsidRPr="006222AA" w:rsidRDefault="00A5557A" w:rsidP="00A5557A">
                            <w:pPr>
                              <w:spacing w:after="0"/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222AA"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  <w:t>Je respecte les consignes d’écriture suivantes :</w:t>
                            </w:r>
                          </w:p>
                          <w:p w:rsidR="00A5557A" w:rsidRPr="00715AD1" w:rsidRDefault="00652D02" w:rsidP="00A5557A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Mon article commence par un titre qui accroche bien le lecteur</w:t>
                            </w:r>
                          </w:p>
                          <w:p w:rsidR="00B37AF2" w:rsidRPr="00B37AF2" w:rsidRDefault="00B37AF2" w:rsidP="00A5557A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="00652D02">
                              <w:rPr>
                                <w:sz w:val="20"/>
                                <w:szCs w:val="20"/>
                              </w:rPr>
                              <w:t xml:space="preserve">chapeau répond aux questions essentielles ; </w:t>
                            </w:r>
                          </w:p>
                          <w:p w:rsidR="00B37AF2" w:rsidRPr="00652D02" w:rsidRDefault="00652D02" w:rsidP="00A5557A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Le corps de l’article apporte des informations suffisantes 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(quelques informations à faire figurer dans l’article : le nom de la sculpture « Les sept nains portent quoi », l’artiste Théo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Burniz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52D02" w:rsidRPr="00B37AF2" w:rsidRDefault="00652D02" w:rsidP="00A5557A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Une illustration légendée est présente</w:t>
                            </w:r>
                          </w:p>
                          <w:p w:rsidR="00A5557A" w:rsidRPr="00652D02" w:rsidRDefault="00A5557A" w:rsidP="00A5557A">
                            <w:pPr>
                              <w:pStyle w:val="Paragraphedeliste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5557A" w:rsidRPr="001B739E" w:rsidRDefault="00A5557A" w:rsidP="00A5557A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1B739E"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  <w:t>La</w:t>
                            </w:r>
                            <w:r w:rsidR="00B37AF2"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forme de mon texte est correcte</w:t>
                            </w:r>
                          </w:p>
                          <w:p w:rsidR="00A5557A" w:rsidRPr="006222AA" w:rsidRDefault="00A5557A" w:rsidP="00A5557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22AA">
                              <w:rPr>
                                <w:sz w:val="20"/>
                                <w:szCs w:val="20"/>
                              </w:rPr>
                              <w:t xml:space="preserve">Mes phrases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sont</w:t>
                            </w:r>
                            <w:r w:rsidRPr="006222AA">
                              <w:rPr>
                                <w:sz w:val="20"/>
                                <w:szCs w:val="20"/>
                              </w:rPr>
                              <w:t xml:space="preserve"> correcte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B37AF2">
                              <w:rPr>
                                <w:sz w:val="20"/>
                                <w:szCs w:val="20"/>
                              </w:rPr>
                              <w:t xml:space="preserve"> et bien ponctuée</w:t>
                            </w:r>
                          </w:p>
                          <w:p w:rsidR="00A5557A" w:rsidRPr="006222AA" w:rsidRDefault="00A5557A" w:rsidP="00A5557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La mise en page respecte </w:t>
                            </w:r>
                            <w:r w:rsidR="00652D02">
                              <w:rPr>
                                <w:sz w:val="20"/>
                                <w:szCs w:val="20"/>
                              </w:rPr>
                              <w:t>celle d’un article de presse</w:t>
                            </w:r>
                          </w:p>
                          <w:p w:rsidR="00A5557A" w:rsidRDefault="00A5557A" w:rsidP="00A5557A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22AA">
                              <w:rPr>
                                <w:sz w:val="20"/>
                                <w:szCs w:val="20"/>
                              </w:rPr>
                              <w:t>Le vocabulaire est précis</w:t>
                            </w:r>
                          </w:p>
                          <w:p w:rsidR="00A5557A" w:rsidRPr="00652D02" w:rsidRDefault="00A5557A" w:rsidP="00A5557A">
                            <w:pPr>
                              <w:pStyle w:val="Paragraphedeliste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5557A" w:rsidRDefault="00A5557A" w:rsidP="00A5557A">
                            <w:pPr>
                              <w:spacing w:after="0"/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222AA">
                              <w:rPr>
                                <w:color w:val="365F91" w:themeColor="accent1" w:themeShade="BF"/>
                                <w:sz w:val="20"/>
                                <w:szCs w:val="20"/>
                              </w:rPr>
                              <w:t>Mon texte n’a pas trop de fautes.</w:t>
                            </w:r>
                          </w:p>
                          <w:p w:rsidR="00A5557A" w:rsidRPr="00B37AF2" w:rsidRDefault="00A5557A" w:rsidP="00B37AF2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6222AA">
                              <w:rPr>
                                <w:sz w:val="20"/>
                                <w:szCs w:val="20"/>
                              </w:rPr>
                              <w:t>L’orthographe est correcte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rme automatique 2" o:spid="_x0000_s1027" type="#_x0000_t65" style="position:absolute;margin-left:7.4pt;margin-top:443.05pt;width:461.35pt;height:231.55pt;z-index:2517237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" o:allowincell="f" adj="19893" fillcolor="#b8cce4 [1300]" strokecolor="#969696" strokeweight=".5pt">
                <v:fill opacity="19789f"/>
                <v:textbox inset="10.8pt,7.2pt,10.8pt">
                  <w:txbxContent>
                    <w:p w:rsidR="00A5557A" w:rsidRPr="006222AA" w:rsidRDefault="00A5557A" w:rsidP="00A5557A">
                      <w:pPr>
                        <w:spacing w:after="0"/>
                        <w:rPr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222AA">
                        <w:rPr>
                          <w:color w:val="365F91" w:themeColor="accent1" w:themeShade="BF"/>
                          <w:sz w:val="20"/>
                          <w:szCs w:val="20"/>
                        </w:rPr>
                        <w:t>Je respecte les consignes d’écriture suivantes :</w:t>
                      </w:r>
                    </w:p>
                    <w:p w:rsidR="00A5557A" w:rsidRPr="00715AD1" w:rsidRDefault="00652D02" w:rsidP="00A5557A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after="0"/>
                        <w:rPr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Mon article commence par un titre qui accroche bien le lecteur</w:t>
                      </w:r>
                    </w:p>
                    <w:p w:rsidR="00B37AF2" w:rsidRPr="00B37AF2" w:rsidRDefault="00B37AF2" w:rsidP="00A5557A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after="0"/>
                        <w:rPr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Le </w:t>
                      </w:r>
                      <w:r w:rsidR="00652D02">
                        <w:rPr>
                          <w:sz w:val="20"/>
                          <w:szCs w:val="20"/>
                        </w:rPr>
                        <w:t xml:space="preserve">chapeau répond aux questions essentielles ; </w:t>
                      </w:r>
                    </w:p>
                    <w:p w:rsidR="00B37AF2" w:rsidRPr="00652D02" w:rsidRDefault="00652D02" w:rsidP="00A5557A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after="0"/>
                        <w:rPr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Le corps de l’article apporte des informations suffisantes : </w:t>
                      </w:r>
                      <w:r>
                        <w:rPr>
                          <w:sz w:val="20"/>
                          <w:szCs w:val="20"/>
                        </w:rPr>
                        <w:t xml:space="preserve">(quelques informations à faire figurer dans l’article : le nom de la sculpture « Les sept nains portent quoi », l’artiste Théo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Burniz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652D02" w:rsidRPr="00B37AF2" w:rsidRDefault="00652D02" w:rsidP="00A5557A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after="0"/>
                        <w:rPr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Une illustration légendée est présente</w:t>
                      </w:r>
                    </w:p>
                    <w:p w:rsidR="00A5557A" w:rsidRPr="00652D02" w:rsidRDefault="00A5557A" w:rsidP="00A5557A">
                      <w:pPr>
                        <w:pStyle w:val="Paragraphedeliste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A5557A" w:rsidRPr="001B739E" w:rsidRDefault="00A5557A" w:rsidP="00A5557A">
                      <w:pPr>
                        <w:pStyle w:val="Paragraphedeliste"/>
                        <w:spacing w:after="0"/>
                        <w:ind w:left="0"/>
                        <w:rPr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1B739E">
                        <w:rPr>
                          <w:color w:val="365F91" w:themeColor="accent1" w:themeShade="BF"/>
                          <w:sz w:val="20"/>
                          <w:szCs w:val="20"/>
                        </w:rPr>
                        <w:t>La</w:t>
                      </w:r>
                      <w:r w:rsidR="00B37AF2">
                        <w:rPr>
                          <w:color w:val="365F91" w:themeColor="accent1" w:themeShade="BF"/>
                          <w:sz w:val="20"/>
                          <w:szCs w:val="20"/>
                        </w:rPr>
                        <w:t xml:space="preserve"> forme de mon texte est correcte</w:t>
                      </w:r>
                    </w:p>
                    <w:p w:rsidR="00A5557A" w:rsidRPr="006222AA" w:rsidRDefault="00A5557A" w:rsidP="00A5557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22AA">
                        <w:rPr>
                          <w:sz w:val="20"/>
                          <w:szCs w:val="20"/>
                        </w:rPr>
                        <w:t xml:space="preserve">Mes phrases </w:t>
                      </w:r>
                      <w:r>
                        <w:rPr>
                          <w:sz w:val="20"/>
                          <w:szCs w:val="20"/>
                        </w:rPr>
                        <w:t>sont</w:t>
                      </w:r>
                      <w:r w:rsidRPr="006222AA">
                        <w:rPr>
                          <w:sz w:val="20"/>
                          <w:szCs w:val="20"/>
                        </w:rPr>
                        <w:t xml:space="preserve"> correcte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="00B37AF2">
                        <w:rPr>
                          <w:sz w:val="20"/>
                          <w:szCs w:val="20"/>
                        </w:rPr>
                        <w:t xml:space="preserve"> et bien ponctuée</w:t>
                      </w:r>
                    </w:p>
                    <w:p w:rsidR="00A5557A" w:rsidRPr="006222AA" w:rsidRDefault="00A5557A" w:rsidP="00A5557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La mise en page respecte </w:t>
                      </w:r>
                      <w:r w:rsidR="00652D02">
                        <w:rPr>
                          <w:sz w:val="20"/>
                          <w:szCs w:val="20"/>
                        </w:rPr>
                        <w:t>celle d’un article de presse</w:t>
                      </w:r>
                    </w:p>
                    <w:p w:rsidR="00A5557A" w:rsidRDefault="00A5557A" w:rsidP="00A5557A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22AA">
                        <w:rPr>
                          <w:sz w:val="20"/>
                          <w:szCs w:val="20"/>
                        </w:rPr>
                        <w:t>Le vocabulaire est précis</w:t>
                      </w:r>
                    </w:p>
                    <w:p w:rsidR="00A5557A" w:rsidRPr="00652D02" w:rsidRDefault="00A5557A" w:rsidP="00A5557A">
                      <w:pPr>
                        <w:pStyle w:val="Paragraphedeliste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A5557A" w:rsidRDefault="00A5557A" w:rsidP="00A5557A">
                      <w:pPr>
                        <w:spacing w:after="0"/>
                        <w:rPr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222AA">
                        <w:rPr>
                          <w:color w:val="365F91" w:themeColor="accent1" w:themeShade="BF"/>
                          <w:sz w:val="20"/>
                          <w:szCs w:val="20"/>
                        </w:rPr>
                        <w:t>Mon texte n’a pas trop de fautes.</w:t>
                      </w:r>
                    </w:p>
                    <w:p w:rsidR="00A5557A" w:rsidRPr="00B37AF2" w:rsidRDefault="00A5557A" w:rsidP="00B37AF2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6222AA">
                        <w:rPr>
                          <w:sz w:val="20"/>
                          <w:szCs w:val="20"/>
                        </w:rPr>
                        <w:t>L’orthographe est correcte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AE42F7" w:rsidSect="0056407C">
      <w:headerReference w:type="default" r:id="rId16"/>
      <w:pgSz w:w="11906" w:h="16838"/>
      <w:pgMar w:top="851" w:right="107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D1D" w:rsidRDefault="00746D1D" w:rsidP="00E54795">
      <w:pPr>
        <w:spacing w:after="0" w:line="240" w:lineRule="auto"/>
      </w:pPr>
      <w:r>
        <w:separator/>
      </w:r>
    </w:p>
  </w:endnote>
  <w:endnote w:type="continuationSeparator" w:id="0">
    <w:p w:rsidR="00746D1D" w:rsidRDefault="00746D1D" w:rsidP="00E5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Dingbats"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Schooldays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a's Scribblings ~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D1D" w:rsidRDefault="00746D1D" w:rsidP="00E54795">
      <w:pPr>
        <w:spacing w:after="0" w:line="240" w:lineRule="auto"/>
      </w:pPr>
      <w:r>
        <w:separator/>
      </w:r>
    </w:p>
  </w:footnote>
  <w:footnote w:type="continuationSeparator" w:id="0">
    <w:p w:rsidR="00746D1D" w:rsidRDefault="00746D1D" w:rsidP="00E5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1605"/>
      <w:gridCol w:w="234"/>
      <w:gridCol w:w="2974"/>
      <w:gridCol w:w="2950"/>
      <w:gridCol w:w="259"/>
      <w:gridCol w:w="1605"/>
    </w:tblGrid>
    <w:tr w:rsidR="00E54795" w:rsidTr="00F709F8">
      <w:trPr>
        <w:trHeight w:val="1111"/>
      </w:trPr>
      <w:tc>
        <w:tcPr>
          <w:tcW w:w="1605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404040" w:themeFill="text1" w:themeFillTint="BF"/>
          <w:vAlign w:val="center"/>
        </w:tcPr>
        <w:p w:rsidR="00E54795" w:rsidRDefault="00E93DA7" w:rsidP="009D2036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4C91E7ED" wp14:editId="147B5454">
                    <wp:simplePos x="0" y="0"/>
                    <wp:positionH relativeFrom="column">
                      <wp:posOffset>1153160</wp:posOffset>
                    </wp:positionH>
                    <wp:positionV relativeFrom="page">
                      <wp:posOffset>-33655</wp:posOffset>
                    </wp:positionV>
                    <wp:extent cx="3635375" cy="299085"/>
                    <wp:effectExtent l="0" t="0" r="0" b="5715"/>
                    <wp:wrapNone/>
                    <wp:docPr id="5" name="Zone de text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35375" cy="299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Style w:val="Style8"/>
                                  </w:rPr>
                                  <w:alias w:val="CHOISIR UN THEME"/>
                                  <w:tag w:val="LES THEMES"/>
                                  <w:id w:val="1925831613"/>
                                  <w:comboBox>
                                    <w:listItem w:value="Choisissez un élément."/>
                                    <w:listItem w:displayText="LES ECRITS COURTS" w:value="LES ECRITS COURTS"/>
                                    <w:listItem w:displayText="LES ECRITS LONGS" w:value="LES ECRITS LONGS"/>
                                  </w:comboBox>
                                </w:sdtPr>
                                <w:sdtEndPr>
                                  <w:rPr>
                                    <w:rStyle w:val="Style8"/>
                                  </w:rPr>
                                </w:sdtEndPr>
                                <w:sdtContent>
                                  <w:p w:rsidR="00E93DA7" w:rsidRPr="00F709F8" w:rsidRDefault="00E93DA7" w:rsidP="00E93DA7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sz w:val="18"/>
                                        <w:szCs w:val="18"/>
                                      </w:rPr>
                                    </w:pPr>
                                    <w:r w:rsidRPr="00CC47E4">
                                      <w:rPr>
                                        <w:rStyle w:val="Style8"/>
                                      </w:rPr>
                                      <w:t>LES TEXTES COURTS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" o:spid="_x0000_s1028" type="#_x0000_t202" style="position:absolute;margin-left:90.8pt;margin-top:-2.65pt;width:286.25pt;height: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" filled="f" stroked="f" strokeweight=".5pt">
                    <v:textbox>
                      <w:txbxContent>
                        <w:sdt>
                          <w:sdtPr>
                            <w:rPr>
                              <w:rStyle w:val="Style8"/>
                            </w:rPr>
                            <w:alias w:val="CHOISIR UN THEME"/>
                            <w:tag w:val="LES THEMES"/>
                            <w:id w:val="1925831613"/>
                            <w:comboBox>
                              <w:listItem w:value="Choisissez un élément."/>
                              <w:listItem w:displayText="LES ECRITS COURTS" w:value="LES ECRITS COURTS"/>
                              <w:listItem w:displayText="LES ECRITS LONGS" w:value="LES ECRITS LONGS"/>
                            </w:comboBox>
                          </w:sdtPr>
                          <w:sdtEndPr>
                            <w:rPr>
                              <w:rStyle w:val="Style8"/>
                            </w:rPr>
                          </w:sdtEndPr>
                          <w:sdtContent>
                            <w:p w:rsidR="00E93DA7" w:rsidRPr="00F709F8" w:rsidRDefault="00E93DA7" w:rsidP="00E93DA7">
                              <w:pPr>
                                <w:jc w:val="center"/>
                                <w:rPr>
                                  <w:rFonts w:ascii="Arial Black" w:hAnsi="Arial Black"/>
                                  <w:sz w:val="18"/>
                                  <w:szCs w:val="18"/>
                                </w:rPr>
                              </w:pPr>
                              <w:r w:rsidRPr="00CC47E4">
                                <w:rPr>
                                  <w:rStyle w:val="Style8"/>
                                </w:rPr>
                                <w:t>LES TEXTES COURTS</w:t>
                              </w:r>
                            </w:p>
                          </w:sdtContent>
                        </w:sdt>
                      </w:txbxContent>
                    </v:textbox>
                    <w10:wrap anchory="page"/>
                    <w10:anchorlock/>
                  </v:shape>
                </w:pict>
              </mc:Fallback>
            </mc:AlternateContent>
          </w:r>
          <w:r w:rsidR="00BB722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A5EDD33" wp14:editId="0458E0B2">
                    <wp:simplePos x="0" y="0"/>
                    <wp:positionH relativeFrom="column">
                      <wp:posOffset>-241935</wp:posOffset>
                    </wp:positionH>
                    <wp:positionV relativeFrom="paragraph">
                      <wp:posOffset>68580</wp:posOffset>
                    </wp:positionV>
                    <wp:extent cx="1247775" cy="614680"/>
                    <wp:effectExtent l="0" t="0" r="28575" b="13970"/>
                    <wp:wrapNone/>
                    <wp:docPr id="4" name="Arrondir un rectangle avec un coin diagonal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47775" cy="614680"/>
                            </a:xfrm>
                            <a:prstGeom prst="round2Diag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Arrondir un rectangle avec un coin diagonal 4" o:spid="_x0000_s1026" style="position:absolute;margin-left:-19.05pt;margin-top:5.4pt;width:98.25pt;height:4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61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" path="m102449,l1247775,r,l1247775,512231v,56581,-45868,102449,-102449,102449l,614680r,l,102449c,45868,45868,,102449,xe" fillcolor="#bfbfbf [2412]" strokecolor="black [3213]" strokeweight="2pt">
                    <v:path arrowok="t" o:connecttype="custom" o:connectlocs="102449,0;1247775,0;1247775,0;1247775,512231;1145326,614680;0,614680;0,614680;0,102449;102449,0" o:connectangles="0,0,0,0,0,0,0,0,0"/>
                  </v:shape>
                </w:pict>
              </mc:Fallback>
            </mc:AlternateContent>
          </w:r>
          <w:r w:rsidR="00BB722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B0C71B" wp14:editId="78D34AB8">
                    <wp:simplePos x="0" y="0"/>
                    <wp:positionH relativeFrom="column">
                      <wp:posOffset>-300990</wp:posOffset>
                    </wp:positionH>
                    <wp:positionV relativeFrom="paragraph">
                      <wp:posOffset>149225</wp:posOffset>
                    </wp:positionV>
                    <wp:extent cx="1365885" cy="636270"/>
                    <wp:effectExtent l="0" t="57150" r="5715" b="11430"/>
                    <wp:wrapNone/>
                    <wp:docPr id="3" name="Zone de text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65885" cy="636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outerShdw blurRad="50800" dist="38100" dir="18900000" algn="b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B7225" w:rsidRDefault="00B80053" w:rsidP="00B80053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</w:rPr>
                                  <w:t>ECRIRE</w:t>
                                </w:r>
                              </w:p>
                              <w:p w:rsidR="00BB7225" w:rsidRPr="00BB7225" w:rsidRDefault="00BB7225" w:rsidP="00BB722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</w:rPr>
                                  <w:t>N°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3" o:spid="_x0000_s1029" type="#_x0000_t202" style="position:absolute;margin-left:-23.7pt;margin-top:11.75pt;width:107.55pt;height:5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" filled="f" stroked="f" strokeweight=".5pt">
                    <v:shadow on="t" color="black" opacity="26214f" origin="-.5,.5" offset=".74836mm,-.74836mm"/>
                    <v:textbox>
                      <w:txbxContent>
                        <w:p w:rsidR="00BB7225" w:rsidRDefault="00B80053" w:rsidP="00B80053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ECRIRE</w:t>
                          </w:r>
                        </w:p>
                        <w:p w:rsidR="00BB7225" w:rsidRPr="00BB7225" w:rsidRDefault="00BB7225" w:rsidP="00BB722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N°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54795" w:rsidRDefault="00E54795" w:rsidP="009D2036"/>
      </w:tc>
      <w:tc>
        <w:tcPr>
          <w:tcW w:w="234" w:type="dxa"/>
          <w:tcBorders>
            <w:top w:val="nil"/>
            <w:left w:val="nil"/>
            <w:bottom w:val="nil"/>
            <w:right w:val="nil"/>
          </w:tcBorders>
        </w:tcPr>
        <w:p w:rsidR="00E54795" w:rsidRDefault="00BB7225" w:rsidP="009D2036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CE674F8" wp14:editId="10223F2A">
                    <wp:simplePos x="0" y="0"/>
                    <wp:positionH relativeFrom="column">
                      <wp:posOffset>50977</wp:posOffset>
                    </wp:positionH>
                    <wp:positionV relativeFrom="paragraph">
                      <wp:posOffset>11100</wp:posOffset>
                    </wp:positionV>
                    <wp:extent cx="3847796" cy="336169"/>
                    <wp:effectExtent l="38100" t="38100" r="114935" b="121285"/>
                    <wp:wrapNone/>
                    <wp:docPr id="1" name="Rectangle à coins arrondis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47796" cy="336169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Rectangle à coins arrondis 1" o:spid="_x0000_s1026" style="position:absolute;margin-left:4pt;margin-top:.85pt;width:303pt;height:2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" fillcolor="#d8d8d8 [2732]" strokecolor="#0d0d0d [3069]" strokeweight="2pt">
                    <v:shadow on="t" color="black" opacity="26214f" origin="-.5,-.5" offset=".74836mm,.74836mm"/>
                  </v:roundrect>
                </w:pict>
              </mc:Fallback>
            </mc:AlternateContent>
          </w:r>
        </w:p>
      </w:tc>
      <w:tc>
        <w:tcPr>
          <w:tcW w:w="5924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</w:tcPr>
        <w:p w:rsidR="00E54795" w:rsidRDefault="00E54795" w:rsidP="009D2036"/>
      </w:tc>
      <w:tc>
        <w:tcPr>
          <w:tcW w:w="259" w:type="dxa"/>
          <w:tcBorders>
            <w:top w:val="nil"/>
            <w:left w:val="nil"/>
            <w:bottom w:val="nil"/>
            <w:right w:val="nil"/>
          </w:tcBorders>
        </w:tcPr>
        <w:p w:rsidR="00E54795" w:rsidRDefault="00E54795" w:rsidP="009D2036"/>
      </w:tc>
      <w:tc>
        <w:tcPr>
          <w:tcW w:w="1605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BFBFBF" w:themeFill="background1" w:themeFillShade="BF"/>
        </w:tcPr>
        <w:p w:rsidR="00E54795" w:rsidRDefault="00E54795" w:rsidP="009D2036"/>
      </w:tc>
    </w:tr>
    <w:tr w:rsidR="00E54795" w:rsidTr="00F709F8">
      <w:trPr>
        <w:trHeight w:val="454"/>
      </w:trPr>
      <w:tc>
        <w:tcPr>
          <w:tcW w:w="1605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404040" w:themeFill="text1" w:themeFillTint="BF"/>
        </w:tcPr>
        <w:p w:rsidR="00E54795" w:rsidRDefault="00E54795" w:rsidP="009D2036"/>
      </w:tc>
      <w:tc>
        <w:tcPr>
          <w:tcW w:w="234" w:type="dxa"/>
          <w:tcBorders>
            <w:top w:val="nil"/>
            <w:left w:val="nil"/>
            <w:bottom w:val="nil"/>
            <w:right w:val="nil"/>
          </w:tcBorders>
        </w:tcPr>
        <w:p w:rsidR="00E54795" w:rsidRDefault="00E54795" w:rsidP="009D2036"/>
      </w:tc>
      <w:tc>
        <w:tcPr>
          <w:tcW w:w="2974" w:type="dxa"/>
          <w:tcBorders>
            <w:top w:val="nil"/>
            <w:left w:val="nil"/>
            <w:bottom w:val="nil"/>
            <w:right w:val="nil"/>
          </w:tcBorders>
        </w:tcPr>
        <w:p w:rsidR="00E54795" w:rsidRDefault="00E54795" w:rsidP="009D2036"/>
      </w:tc>
      <w:tc>
        <w:tcPr>
          <w:tcW w:w="2950" w:type="dxa"/>
          <w:tcBorders>
            <w:top w:val="nil"/>
            <w:left w:val="nil"/>
            <w:bottom w:val="nil"/>
            <w:right w:val="nil"/>
          </w:tcBorders>
        </w:tcPr>
        <w:p w:rsidR="00E54795" w:rsidRDefault="00E93DA7" w:rsidP="009D2036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1552" behindDoc="0" locked="1" layoutInCell="1" allowOverlap="1" wp14:anchorId="0CDDE569" wp14:editId="37B694A2">
                    <wp:simplePos x="0" y="0"/>
                    <wp:positionH relativeFrom="column">
                      <wp:posOffset>-1927225</wp:posOffset>
                    </wp:positionH>
                    <wp:positionV relativeFrom="page">
                      <wp:posOffset>-295910</wp:posOffset>
                    </wp:positionV>
                    <wp:extent cx="3935730" cy="687070"/>
                    <wp:effectExtent l="0" t="0" r="0" b="0"/>
                    <wp:wrapNone/>
                    <wp:docPr id="2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35730" cy="687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Style w:val="Style9"/>
                                    <w:b w:val="0"/>
                                    <w:sz w:val="32"/>
                                    <w:szCs w:val="32"/>
                                  </w:rPr>
                                  <w:id w:val="-627693641"/>
                                  <w:comboBox>
                                    <w:listItem w:displayText="Les affiches" w:value="Les affiches"/>
                                    <w:listItem w:displayText="Les jeux de langue" w:value="Les jeux de langue"/>
                                    <w:listItem w:displayText="Les lettres" w:value="Les lettres"/>
                                    <w:listItem w:displayText="Les notes" w:value="Les notes"/>
                                    <w:listItem w:displayText="Les recettes de cuisine" w:value="Les recettes de cuisine"/>
                                    <w:listItem w:displayText="Les règles du jeu" w:value="Les règles du jeu"/>
                                  </w:comboBox>
                                </w:sdtPr>
                                <w:sdtEndPr>
                                  <w:rPr>
                                    <w:rStyle w:val="Policepardfaut"/>
                                    <w:rFonts w:asciiTheme="minorHAnsi" w:hAnsiTheme="minorHAnsi"/>
                                    <w:b/>
                                  </w:rPr>
                                </w:sdtEndPr>
                                <w:sdtContent>
                                  <w:p w:rsidR="00E93DA7" w:rsidRPr="00CC47E4" w:rsidRDefault="00B2105F" w:rsidP="00E93DA7">
                                    <w:pPr>
                                      <w:jc w:val="center"/>
                                      <w:rPr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Style w:val="Style9"/>
                                        <w:b w:val="0"/>
                                        <w:sz w:val="32"/>
                                        <w:szCs w:val="32"/>
                                      </w:rPr>
                                      <w:t>L’article de presse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2" o:spid="_x0000_s1030" type="#_x0000_t202" style="position:absolute;margin-left:-151.75pt;margin-top:-23.3pt;width:309.9pt;height:5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" filled="f" stroked="f" strokeweight=".5pt">
                    <v:textbox>
                      <w:txbxContent>
                        <w:sdt>
                          <w:sdtPr>
                            <w:rPr>
                              <w:rStyle w:val="Style9"/>
                              <w:b w:val="0"/>
                              <w:sz w:val="32"/>
                              <w:szCs w:val="32"/>
                            </w:rPr>
                            <w:id w:val="-627693641"/>
                            <w:comboBox>
                              <w:listItem w:displayText="Les affiches" w:value="Les affiches"/>
                              <w:listItem w:displayText="Les jeux de langue" w:value="Les jeux de langue"/>
                              <w:listItem w:displayText="Les lettres" w:value="Les lettres"/>
                              <w:listItem w:displayText="Les notes" w:value="Les notes"/>
                              <w:listItem w:displayText="Les recettes de cuisine" w:value="Les recettes de cuisine"/>
                              <w:listItem w:displayText="Les règles du jeu" w:value="Les règles du jeu"/>
                            </w:comboBox>
                          </w:sdtPr>
                          <w:sdtEndPr>
                            <w:rPr>
                              <w:rStyle w:val="Policepardfaut"/>
                              <w:rFonts w:asciiTheme="minorHAnsi" w:hAnsiTheme="minorHAnsi"/>
                              <w:b/>
                            </w:rPr>
                          </w:sdtEndPr>
                          <w:sdtContent>
                            <w:p w:rsidR="00E93DA7" w:rsidRPr="00CC47E4" w:rsidRDefault="00B2105F" w:rsidP="00E93DA7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Style w:val="Style9"/>
                                  <w:b w:val="0"/>
                                  <w:sz w:val="32"/>
                                  <w:szCs w:val="32"/>
                                </w:rPr>
                                <w:t>L’article de presse</w:t>
                              </w:r>
                            </w:p>
                          </w:sdtContent>
                        </w:sdt>
                      </w:txbxContent>
                    </v:textbox>
                    <w10:wrap anchory="page"/>
                    <w10:anchorlock/>
                  </v:shape>
                </w:pict>
              </mc:Fallback>
            </mc:AlternateContent>
          </w:r>
        </w:p>
      </w:tc>
      <w:tc>
        <w:tcPr>
          <w:tcW w:w="259" w:type="dxa"/>
          <w:tcBorders>
            <w:top w:val="nil"/>
            <w:left w:val="nil"/>
            <w:bottom w:val="nil"/>
            <w:right w:val="nil"/>
          </w:tcBorders>
        </w:tcPr>
        <w:p w:rsidR="00E54795" w:rsidRDefault="00E54795" w:rsidP="009D2036"/>
      </w:tc>
      <w:tc>
        <w:tcPr>
          <w:tcW w:w="1605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BFBFBF" w:themeFill="background1" w:themeFillShade="BF"/>
        </w:tcPr>
        <w:p w:rsidR="00E54795" w:rsidRDefault="00E54795" w:rsidP="009D2036"/>
      </w:tc>
    </w:tr>
  </w:tbl>
  <w:p w:rsidR="00E54795" w:rsidRDefault="00652D02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70DA1F" wp14:editId="6E6CDE34">
              <wp:simplePos x="0" y="0"/>
              <wp:positionH relativeFrom="column">
                <wp:posOffset>-242570</wp:posOffset>
              </wp:positionH>
              <wp:positionV relativeFrom="paragraph">
                <wp:posOffset>238125</wp:posOffset>
              </wp:positionV>
              <wp:extent cx="431165" cy="3430270"/>
              <wp:effectExtent l="0" t="0" r="6985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3430270"/>
                      </a:xfrm>
                      <a:prstGeom prst="rect">
                        <a:avLst/>
                      </a:prstGeom>
                      <a:solidFill>
                        <a:srgbClr val="CCCC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7E4" w:rsidRPr="00CC47E4" w:rsidRDefault="00CC47E4" w:rsidP="00CC47E4">
                          <w:pPr>
                            <w:jc w:val="center"/>
                            <w:rPr>
                              <w:rFonts w:ascii="Mia's Scribblings ~" w:hAnsi="Mia's Scribblings ~"/>
                              <w:spacing w:val="60"/>
                              <w:sz w:val="32"/>
                              <w:szCs w:val="32"/>
                            </w:rPr>
                          </w:pPr>
                          <w:r w:rsidRPr="00CC47E4">
                            <w:rPr>
                              <w:rFonts w:ascii="Mia's Scribblings ~" w:hAnsi="Mia's Scribblings ~"/>
                              <w:spacing w:val="60"/>
                              <w:sz w:val="32"/>
                              <w:szCs w:val="32"/>
                            </w:rPr>
                            <w:t>MINI-FICHE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9" o:spid="_x0000_s1031" type="#_x0000_t202" style="position:absolute;margin-left:-19.1pt;margin-top:18.75pt;width:33.95pt;height:270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" fillcolor="#ccf" stroked="f" strokeweight=".5pt">
              <v:textbox style="layout-flow:vertical;mso-layout-flow-alt:bottom-to-top">
                <w:txbxContent>
                  <w:p w:rsidR="00CC47E4" w:rsidRPr="00CC47E4" w:rsidRDefault="00CC47E4" w:rsidP="00CC47E4">
                    <w:pPr>
                      <w:jc w:val="center"/>
                      <w:rPr>
                        <w:rFonts w:ascii="Mia's Scribblings ~" w:hAnsi="Mia's Scribblings ~"/>
                        <w:spacing w:val="60"/>
                        <w:sz w:val="32"/>
                        <w:szCs w:val="32"/>
                      </w:rPr>
                    </w:pPr>
                    <w:r w:rsidRPr="00CC47E4">
                      <w:rPr>
                        <w:rFonts w:ascii="Mia's Scribblings ~" w:hAnsi="Mia's Scribblings ~"/>
                        <w:spacing w:val="60"/>
                        <w:sz w:val="32"/>
                        <w:szCs w:val="32"/>
                      </w:rPr>
                      <w:t>MINI-FICHE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957656" wp14:editId="3DE9AE6A">
              <wp:simplePos x="0" y="0"/>
              <wp:positionH relativeFrom="column">
                <wp:posOffset>276860</wp:posOffset>
              </wp:positionH>
              <wp:positionV relativeFrom="paragraph">
                <wp:posOffset>238125</wp:posOffset>
              </wp:positionV>
              <wp:extent cx="5983605" cy="343027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3605" cy="3430270"/>
                      </a:xfrm>
                      <a:prstGeom prst="rect">
                        <a:avLst/>
                      </a:prstGeom>
                      <a:solidFill>
                        <a:srgbClr val="CCCC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7E4" w:rsidRDefault="00CC47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0" o:spid="_x0000_s1032" type="#_x0000_t202" style="position:absolute;margin-left:21.8pt;margin-top:18.75pt;width:471.15pt;height:27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" fillcolor="#ccf" stroked="f" strokeweight=".5pt">
              <v:textbox>
                <w:txbxContent>
                  <w:p w:rsidR="00CC47E4" w:rsidRDefault="00CC47E4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3B48"/>
    <w:multiLevelType w:val="hybridMultilevel"/>
    <w:tmpl w:val="E9AE41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62C72"/>
    <w:multiLevelType w:val="hybridMultilevel"/>
    <w:tmpl w:val="A4327E22"/>
    <w:lvl w:ilvl="0" w:tplc="2856D592">
      <w:start w:val="1"/>
      <w:numFmt w:val="bullet"/>
      <w:lvlText w:val="r"/>
      <w:lvlJc w:val="left"/>
      <w:pPr>
        <w:ind w:left="1068" w:hanging="360"/>
      </w:pPr>
      <w:rPr>
        <w:rFonts w:ascii="ZDingbats" w:hAnsi="ZDingbat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EE63662"/>
    <w:multiLevelType w:val="hybridMultilevel"/>
    <w:tmpl w:val="621E8C24"/>
    <w:lvl w:ilvl="0" w:tplc="7288462E">
      <w:start w:val="1"/>
      <w:numFmt w:val="bullet"/>
      <w:lvlText w:val="m"/>
      <w:lvlJc w:val="left"/>
      <w:pPr>
        <w:ind w:left="1069" w:hanging="360"/>
      </w:pPr>
      <w:rPr>
        <w:rFonts w:ascii="Schooldays" w:hAnsi="Schooldays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4F24F98"/>
    <w:multiLevelType w:val="hybridMultilevel"/>
    <w:tmpl w:val="6F326CAC"/>
    <w:lvl w:ilvl="0" w:tplc="296C598A">
      <w:start w:val="1"/>
      <w:numFmt w:val="bullet"/>
      <w:lvlText w:val="m"/>
      <w:lvlJc w:val="left"/>
      <w:pPr>
        <w:ind w:left="360" w:hanging="360"/>
      </w:pPr>
      <w:rPr>
        <w:rFonts w:ascii="Schooldays" w:hAnsi="Schooldays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85323"/>
    <w:multiLevelType w:val="hybridMultilevel"/>
    <w:tmpl w:val="FAA88CE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FC65A3"/>
    <w:multiLevelType w:val="hybridMultilevel"/>
    <w:tmpl w:val="163A14DE"/>
    <w:lvl w:ilvl="0" w:tplc="9738AF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93F9D"/>
    <w:multiLevelType w:val="hybridMultilevel"/>
    <w:tmpl w:val="6CCA1C36"/>
    <w:lvl w:ilvl="0" w:tplc="9738AF4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0F1FD4"/>
    <w:multiLevelType w:val="hybridMultilevel"/>
    <w:tmpl w:val="959C1ED6"/>
    <w:lvl w:ilvl="0" w:tplc="48C2CAE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E02742"/>
    <w:multiLevelType w:val="hybridMultilevel"/>
    <w:tmpl w:val="80387C2C"/>
    <w:lvl w:ilvl="0" w:tplc="8DFA340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600E94"/>
    <w:multiLevelType w:val="hybridMultilevel"/>
    <w:tmpl w:val="8CC4D06A"/>
    <w:lvl w:ilvl="0" w:tplc="296C598A">
      <w:start w:val="1"/>
      <w:numFmt w:val="bullet"/>
      <w:lvlText w:val="m"/>
      <w:lvlJc w:val="left"/>
      <w:pPr>
        <w:ind w:left="360" w:hanging="360"/>
      </w:pPr>
      <w:rPr>
        <w:rFonts w:ascii="Schooldays" w:hAnsi="Schooldays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ED4379"/>
    <w:multiLevelType w:val="hybridMultilevel"/>
    <w:tmpl w:val="92507058"/>
    <w:lvl w:ilvl="0" w:tplc="2856D592">
      <w:start w:val="1"/>
      <w:numFmt w:val="bullet"/>
      <w:lvlText w:val="r"/>
      <w:lvlJc w:val="left"/>
      <w:pPr>
        <w:ind w:left="1068" w:hanging="360"/>
      </w:pPr>
      <w:rPr>
        <w:rFonts w:ascii="ZDingbats" w:hAnsi="ZDingbat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9F47611"/>
    <w:multiLevelType w:val="hybridMultilevel"/>
    <w:tmpl w:val="630894D6"/>
    <w:lvl w:ilvl="0" w:tplc="8DFA340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0E0F30"/>
    <w:multiLevelType w:val="hybridMultilevel"/>
    <w:tmpl w:val="A56A5D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74C6B30"/>
    <w:multiLevelType w:val="hybridMultilevel"/>
    <w:tmpl w:val="C45A4B4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D96C72"/>
    <w:multiLevelType w:val="hybridMultilevel"/>
    <w:tmpl w:val="6372938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napToGrid/>
        <w:spacing w:val="3"/>
        <w:sz w:val="18"/>
        <w:szCs w:val="18"/>
      </w:rPr>
    </w:lvl>
    <w:lvl w:ilvl="1" w:tplc="2856D592">
      <w:start w:val="1"/>
      <w:numFmt w:val="bullet"/>
      <w:lvlText w:val="r"/>
      <w:lvlJc w:val="left"/>
      <w:pPr>
        <w:ind w:left="1080" w:hanging="360"/>
      </w:pPr>
      <w:rPr>
        <w:rFonts w:ascii="ZDingbats" w:hAnsi="ZDingbats" w:hint="default"/>
      </w:r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3EBC317A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C8E3998"/>
    <w:multiLevelType w:val="hybridMultilevel"/>
    <w:tmpl w:val="F9F26226"/>
    <w:lvl w:ilvl="0" w:tplc="8DFA340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8B235F"/>
    <w:multiLevelType w:val="hybridMultilevel"/>
    <w:tmpl w:val="32F2D5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45128F"/>
    <w:multiLevelType w:val="hybridMultilevel"/>
    <w:tmpl w:val="75D6F5E6"/>
    <w:lvl w:ilvl="0" w:tplc="9738AF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1D201F"/>
    <w:multiLevelType w:val="hybridMultilevel"/>
    <w:tmpl w:val="E77033EA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AC60A73"/>
    <w:multiLevelType w:val="hybridMultilevel"/>
    <w:tmpl w:val="3D88E4EC"/>
    <w:lvl w:ilvl="0" w:tplc="9738AF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F96E3F"/>
    <w:multiLevelType w:val="hybridMultilevel"/>
    <w:tmpl w:val="53288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4"/>
  </w:num>
  <w:num w:numId="4">
    <w:abstractNumId w:val="13"/>
  </w:num>
  <w:num w:numId="5">
    <w:abstractNumId w:val="7"/>
  </w:num>
  <w:num w:numId="6">
    <w:abstractNumId w:val="14"/>
  </w:num>
  <w:num w:numId="7">
    <w:abstractNumId w:val="1"/>
  </w:num>
  <w:num w:numId="8">
    <w:abstractNumId w:val="10"/>
  </w:num>
  <w:num w:numId="9">
    <w:abstractNumId w:val="8"/>
  </w:num>
  <w:num w:numId="10">
    <w:abstractNumId w:val="11"/>
  </w:num>
  <w:num w:numId="11">
    <w:abstractNumId w:val="15"/>
  </w:num>
  <w:num w:numId="12">
    <w:abstractNumId w:val="12"/>
  </w:num>
  <w:num w:numId="13">
    <w:abstractNumId w:val="0"/>
  </w:num>
  <w:num w:numId="14">
    <w:abstractNumId w:val="16"/>
  </w:num>
  <w:num w:numId="15">
    <w:abstractNumId w:val="19"/>
  </w:num>
  <w:num w:numId="16">
    <w:abstractNumId w:val="17"/>
  </w:num>
  <w:num w:numId="17">
    <w:abstractNumId w:val="5"/>
  </w:num>
  <w:num w:numId="18">
    <w:abstractNumId w:val="2"/>
  </w:num>
  <w:num w:numId="19">
    <w:abstractNumId w:val="18"/>
  </w:num>
  <w:num w:numId="20">
    <w:abstractNumId w:val="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ocumentProtection w:edit="forms" w:formatting="1" w:enforcement="0"/>
  <w:autoFormatOverride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E4"/>
    <w:rsid w:val="000A02E2"/>
    <w:rsid w:val="001B739E"/>
    <w:rsid w:val="001D7698"/>
    <w:rsid w:val="00267D4B"/>
    <w:rsid w:val="002B6F61"/>
    <w:rsid w:val="00332C01"/>
    <w:rsid w:val="0035168B"/>
    <w:rsid w:val="0044614A"/>
    <w:rsid w:val="00525DE3"/>
    <w:rsid w:val="00560D7A"/>
    <w:rsid w:val="0056407C"/>
    <w:rsid w:val="005B6E72"/>
    <w:rsid w:val="005E5B95"/>
    <w:rsid w:val="0060296F"/>
    <w:rsid w:val="006222AA"/>
    <w:rsid w:val="00652D02"/>
    <w:rsid w:val="006A58C9"/>
    <w:rsid w:val="00715AD1"/>
    <w:rsid w:val="00746D1D"/>
    <w:rsid w:val="007637A0"/>
    <w:rsid w:val="00865B73"/>
    <w:rsid w:val="008E0181"/>
    <w:rsid w:val="009069D0"/>
    <w:rsid w:val="00997BA8"/>
    <w:rsid w:val="009C4D8A"/>
    <w:rsid w:val="009D2036"/>
    <w:rsid w:val="009E729E"/>
    <w:rsid w:val="00A5557A"/>
    <w:rsid w:val="00AC5E4F"/>
    <w:rsid w:val="00AE42F7"/>
    <w:rsid w:val="00B2105F"/>
    <w:rsid w:val="00B25D1B"/>
    <w:rsid w:val="00B37AF2"/>
    <w:rsid w:val="00B57E72"/>
    <w:rsid w:val="00B80053"/>
    <w:rsid w:val="00BB00D1"/>
    <w:rsid w:val="00BB7225"/>
    <w:rsid w:val="00C4390A"/>
    <w:rsid w:val="00CA08E3"/>
    <w:rsid w:val="00CB730B"/>
    <w:rsid w:val="00CC47E4"/>
    <w:rsid w:val="00CD5FF2"/>
    <w:rsid w:val="00E54795"/>
    <w:rsid w:val="00E8053B"/>
    <w:rsid w:val="00E93DA7"/>
    <w:rsid w:val="00EF7671"/>
    <w:rsid w:val="00F04DD8"/>
    <w:rsid w:val="00F064ED"/>
    <w:rsid w:val="00F06D50"/>
    <w:rsid w:val="00F1250C"/>
    <w:rsid w:val="00F503BE"/>
    <w:rsid w:val="00F709F8"/>
    <w:rsid w:val="00FD2397"/>
    <w:rsid w:val="00FE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54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54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4795"/>
  </w:style>
  <w:style w:type="paragraph" w:styleId="Pieddepage">
    <w:name w:val="footer"/>
    <w:basedOn w:val="Normal"/>
    <w:link w:val="PieddepageCar"/>
    <w:uiPriority w:val="99"/>
    <w:unhideWhenUsed/>
    <w:rsid w:val="00E54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4795"/>
  </w:style>
  <w:style w:type="paragraph" w:styleId="Textedebulles">
    <w:name w:val="Balloon Text"/>
    <w:basedOn w:val="Normal"/>
    <w:link w:val="TextedebullesCar"/>
    <w:uiPriority w:val="99"/>
    <w:semiHidden/>
    <w:unhideWhenUsed/>
    <w:rsid w:val="00F7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09F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8053B"/>
    <w:rPr>
      <w:color w:val="808080"/>
    </w:rPr>
  </w:style>
  <w:style w:type="character" w:customStyle="1" w:styleId="Style1">
    <w:name w:val="Style1"/>
    <w:basedOn w:val="Policepardfaut"/>
    <w:uiPriority w:val="1"/>
    <w:rsid w:val="00E8053B"/>
    <w:rPr>
      <w:rFonts w:asciiTheme="minorHAnsi" w:hAnsiTheme="minorHAnsi"/>
      <w:sz w:val="22"/>
    </w:rPr>
  </w:style>
  <w:style w:type="character" w:customStyle="1" w:styleId="Style2">
    <w:name w:val="Style2"/>
    <w:basedOn w:val="Policepardfaut"/>
    <w:uiPriority w:val="1"/>
    <w:rsid w:val="00E8053B"/>
    <w:rPr>
      <w:rFonts w:asciiTheme="minorHAnsi" w:hAnsiTheme="minorHAnsi"/>
      <w:sz w:val="20"/>
    </w:rPr>
  </w:style>
  <w:style w:type="paragraph" w:styleId="Paragraphedeliste">
    <w:name w:val="List Paragraph"/>
    <w:basedOn w:val="Normal"/>
    <w:uiPriority w:val="34"/>
    <w:qFormat/>
    <w:rsid w:val="00E8053B"/>
    <w:pPr>
      <w:ind w:left="720"/>
      <w:contextualSpacing/>
    </w:pPr>
  </w:style>
  <w:style w:type="character" w:customStyle="1" w:styleId="Style3">
    <w:name w:val="Style3"/>
    <w:basedOn w:val="Style2"/>
    <w:uiPriority w:val="1"/>
    <w:rsid w:val="00F1250C"/>
    <w:rPr>
      <w:rFonts w:asciiTheme="minorHAnsi" w:hAnsiTheme="minorHAnsi"/>
      <w:sz w:val="20"/>
    </w:rPr>
  </w:style>
  <w:style w:type="character" w:customStyle="1" w:styleId="Style4">
    <w:name w:val="Style4"/>
    <w:basedOn w:val="Policepardfaut"/>
    <w:uiPriority w:val="1"/>
    <w:rsid w:val="00F1250C"/>
    <w:rPr>
      <w:rFonts w:asciiTheme="minorHAnsi" w:hAnsiTheme="minorHAnsi"/>
      <w:b/>
      <w:color w:val="595959" w:themeColor="text1" w:themeTint="A6"/>
      <w:sz w:val="22"/>
    </w:rPr>
  </w:style>
  <w:style w:type="character" w:customStyle="1" w:styleId="Style5">
    <w:name w:val="Style5"/>
    <w:basedOn w:val="Policepardfaut"/>
    <w:uiPriority w:val="1"/>
    <w:rsid w:val="00F1250C"/>
    <w:rPr>
      <w:rFonts w:ascii="Cursive standard" w:hAnsi="Cursive standard"/>
    </w:rPr>
  </w:style>
  <w:style w:type="character" w:customStyle="1" w:styleId="Style6">
    <w:name w:val="Style6"/>
    <w:basedOn w:val="Style5"/>
    <w:uiPriority w:val="1"/>
    <w:rsid w:val="00F1250C"/>
    <w:rPr>
      <w:rFonts w:ascii="Cursive standard" w:hAnsi="Cursive standard"/>
      <w:b/>
      <w:sz w:val="44"/>
    </w:rPr>
  </w:style>
  <w:style w:type="character" w:customStyle="1" w:styleId="Style7">
    <w:name w:val="Style7"/>
    <w:basedOn w:val="Policepardfaut"/>
    <w:uiPriority w:val="1"/>
    <w:rsid w:val="00F1250C"/>
    <w:rPr>
      <w:rFonts w:ascii="Arial Black" w:hAnsi="Arial Black"/>
      <w:sz w:val="18"/>
    </w:rPr>
  </w:style>
  <w:style w:type="character" w:customStyle="1" w:styleId="Style8">
    <w:name w:val="Style8"/>
    <w:basedOn w:val="Policepardfaut"/>
    <w:uiPriority w:val="1"/>
    <w:rsid w:val="00CC47E4"/>
    <w:rPr>
      <w:rFonts w:ascii="Arial Black" w:hAnsi="Arial Black"/>
      <w:color w:val="595959" w:themeColor="text1" w:themeTint="A6"/>
      <w:sz w:val="18"/>
    </w:rPr>
  </w:style>
  <w:style w:type="character" w:customStyle="1" w:styleId="Style9">
    <w:name w:val="Style9"/>
    <w:basedOn w:val="Policepardfaut"/>
    <w:uiPriority w:val="1"/>
    <w:rsid w:val="00CC47E4"/>
    <w:rPr>
      <w:rFonts w:ascii="Cursif" w:hAnsi="Cursif"/>
      <w:b/>
      <w:sz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54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54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4795"/>
  </w:style>
  <w:style w:type="paragraph" w:styleId="Pieddepage">
    <w:name w:val="footer"/>
    <w:basedOn w:val="Normal"/>
    <w:link w:val="PieddepageCar"/>
    <w:uiPriority w:val="99"/>
    <w:unhideWhenUsed/>
    <w:rsid w:val="00E54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4795"/>
  </w:style>
  <w:style w:type="paragraph" w:styleId="Textedebulles">
    <w:name w:val="Balloon Text"/>
    <w:basedOn w:val="Normal"/>
    <w:link w:val="TextedebullesCar"/>
    <w:uiPriority w:val="99"/>
    <w:semiHidden/>
    <w:unhideWhenUsed/>
    <w:rsid w:val="00F7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09F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8053B"/>
    <w:rPr>
      <w:color w:val="808080"/>
    </w:rPr>
  </w:style>
  <w:style w:type="character" w:customStyle="1" w:styleId="Style1">
    <w:name w:val="Style1"/>
    <w:basedOn w:val="Policepardfaut"/>
    <w:uiPriority w:val="1"/>
    <w:rsid w:val="00E8053B"/>
    <w:rPr>
      <w:rFonts w:asciiTheme="minorHAnsi" w:hAnsiTheme="minorHAnsi"/>
      <w:sz w:val="22"/>
    </w:rPr>
  </w:style>
  <w:style w:type="character" w:customStyle="1" w:styleId="Style2">
    <w:name w:val="Style2"/>
    <w:basedOn w:val="Policepardfaut"/>
    <w:uiPriority w:val="1"/>
    <w:rsid w:val="00E8053B"/>
    <w:rPr>
      <w:rFonts w:asciiTheme="minorHAnsi" w:hAnsiTheme="minorHAnsi"/>
      <w:sz w:val="20"/>
    </w:rPr>
  </w:style>
  <w:style w:type="paragraph" w:styleId="Paragraphedeliste">
    <w:name w:val="List Paragraph"/>
    <w:basedOn w:val="Normal"/>
    <w:uiPriority w:val="34"/>
    <w:qFormat/>
    <w:rsid w:val="00E8053B"/>
    <w:pPr>
      <w:ind w:left="720"/>
      <w:contextualSpacing/>
    </w:pPr>
  </w:style>
  <w:style w:type="character" w:customStyle="1" w:styleId="Style3">
    <w:name w:val="Style3"/>
    <w:basedOn w:val="Style2"/>
    <w:uiPriority w:val="1"/>
    <w:rsid w:val="00F1250C"/>
    <w:rPr>
      <w:rFonts w:asciiTheme="minorHAnsi" w:hAnsiTheme="minorHAnsi"/>
      <w:sz w:val="20"/>
    </w:rPr>
  </w:style>
  <w:style w:type="character" w:customStyle="1" w:styleId="Style4">
    <w:name w:val="Style4"/>
    <w:basedOn w:val="Policepardfaut"/>
    <w:uiPriority w:val="1"/>
    <w:rsid w:val="00F1250C"/>
    <w:rPr>
      <w:rFonts w:asciiTheme="minorHAnsi" w:hAnsiTheme="minorHAnsi"/>
      <w:b/>
      <w:color w:val="595959" w:themeColor="text1" w:themeTint="A6"/>
      <w:sz w:val="22"/>
    </w:rPr>
  </w:style>
  <w:style w:type="character" w:customStyle="1" w:styleId="Style5">
    <w:name w:val="Style5"/>
    <w:basedOn w:val="Policepardfaut"/>
    <w:uiPriority w:val="1"/>
    <w:rsid w:val="00F1250C"/>
    <w:rPr>
      <w:rFonts w:ascii="Cursive standard" w:hAnsi="Cursive standard"/>
    </w:rPr>
  </w:style>
  <w:style w:type="character" w:customStyle="1" w:styleId="Style6">
    <w:name w:val="Style6"/>
    <w:basedOn w:val="Style5"/>
    <w:uiPriority w:val="1"/>
    <w:rsid w:val="00F1250C"/>
    <w:rPr>
      <w:rFonts w:ascii="Cursive standard" w:hAnsi="Cursive standard"/>
      <w:b/>
      <w:sz w:val="44"/>
    </w:rPr>
  </w:style>
  <w:style w:type="character" w:customStyle="1" w:styleId="Style7">
    <w:name w:val="Style7"/>
    <w:basedOn w:val="Policepardfaut"/>
    <w:uiPriority w:val="1"/>
    <w:rsid w:val="00F1250C"/>
    <w:rPr>
      <w:rFonts w:ascii="Arial Black" w:hAnsi="Arial Black"/>
      <w:sz w:val="18"/>
    </w:rPr>
  </w:style>
  <w:style w:type="character" w:customStyle="1" w:styleId="Style8">
    <w:name w:val="Style8"/>
    <w:basedOn w:val="Policepardfaut"/>
    <w:uiPriority w:val="1"/>
    <w:rsid w:val="00CC47E4"/>
    <w:rPr>
      <w:rFonts w:ascii="Arial Black" w:hAnsi="Arial Black"/>
      <w:color w:val="595959" w:themeColor="text1" w:themeTint="A6"/>
      <w:sz w:val="18"/>
    </w:rPr>
  </w:style>
  <w:style w:type="character" w:customStyle="1" w:styleId="Style9">
    <w:name w:val="Style9"/>
    <w:basedOn w:val="Policepardfaut"/>
    <w:uiPriority w:val="1"/>
    <w:rsid w:val="00CC47E4"/>
    <w:rPr>
      <w:rFonts w:ascii="Cursif" w:hAnsi="Cursif"/>
      <w:b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le\Documents\pour%20classe\francais\lire\le%20livre%20disparu\jeu_langu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jeu_langue.dotx</Template>
  <TotalTime>58</TotalTime>
  <Pages>2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4</cp:revision>
  <cp:lastPrinted>2013-09-29T22:01:00Z</cp:lastPrinted>
  <dcterms:created xsi:type="dcterms:W3CDTF">2013-09-21T19:31:00Z</dcterms:created>
  <dcterms:modified xsi:type="dcterms:W3CDTF">2013-09-29T22:02:00Z</dcterms:modified>
</cp:coreProperties>
</file>